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5DC" w:rsidRDefault="001105DC" w:rsidP="007B0B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105DC" w:rsidRDefault="001105DC" w:rsidP="007B0B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105DC" w:rsidRDefault="001105DC" w:rsidP="007B0B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2011D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pt;height:660.75pt" o:ole="">
            <v:imagedata r:id="rId4" o:title=""/>
          </v:shape>
          <o:OLEObject Type="Embed" ProgID="FoxitReader.Document" ShapeID="_x0000_i1025" DrawAspect="Content" ObjectID="_1517217000" r:id="rId5"/>
        </w:object>
      </w:r>
    </w:p>
    <w:p w:rsidR="001105DC" w:rsidRDefault="001105DC" w:rsidP="007B0B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2011D">
        <w:rPr>
          <w:rFonts w:ascii="Times New Roman" w:hAnsi="Times New Roman" w:cs="Times New Roman"/>
          <w:sz w:val="28"/>
          <w:szCs w:val="28"/>
        </w:rPr>
        <w:object w:dxaOrig="4320" w:dyaOrig="4320">
          <v:shape id="_x0000_i1026" type="#_x0000_t75" style="width:442.5pt;height:749.25pt" o:ole="">
            <v:imagedata r:id="rId6" o:title=""/>
          </v:shape>
          <o:OLEObject Type="Embed" ProgID="FoxitReader.Document" ShapeID="_x0000_i1026" DrawAspect="Content" ObjectID="_1517217001" r:id="rId7"/>
        </w:object>
      </w:r>
    </w:p>
    <w:p w:rsidR="001105DC" w:rsidRDefault="001105DC" w:rsidP="007B0B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2011D">
        <w:rPr>
          <w:rFonts w:ascii="Times New Roman" w:hAnsi="Times New Roman" w:cs="Times New Roman"/>
          <w:sz w:val="28"/>
          <w:szCs w:val="28"/>
        </w:rPr>
        <w:object w:dxaOrig="4320" w:dyaOrig="4320">
          <v:shape id="_x0000_i1027" type="#_x0000_t75" style="width:436.5pt;height:721.5pt" o:ole="">
            <v:imagedata r:id="rId8" o:title=""/>
          </v:shape>
          <o:OLEObject Type="Embed" ProgID="FoxitReader.Document" ShapeID="_x0000_i1027" DrawAspect="Content" ObjectID="_1517217002" r:id="rId9"/>
        </w:object>
      </w:r>
    </w:p>
    <w:p w:rsidR="001105DC" w:rsidRDefault="001105DC" w:rsidP="007B0B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2011D">
        <w:rPr>
          <w:rFonts w:ascii="Times New Roman" w:hAnsi="Times New Roman" w:cs="Times New Roman"/>
          <w:sz w:val="28"/>
          <w:szCs w:val="28"/>
        </w:rPr>
        <w:object w:dxaOrig="4320" w:dyaOrig="4320">
          <v:shape id="_x0000_i1028" type="#_x0000_t75" style="width:408pt;height:708.75pt" o:ole="">
            <v:imagedata r:id="rId10" o:title=""/>
          </v:shape>
          <o:OLEObject Type="Embed" ProgID="FoxitReader.Document" ShapeID="_x0000_i1028" DrawAspect="Content" ObjectID="_1517217003" r:id="rId11"/>
        </w:object>
      </w:r>
    </w:p>
    <w:sectPr w:rsidR="001105DC" w:rsidSect="00D55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0B20"/>
    <w:rsid w:val="000E269E"/>
    <w:rsid w:val="001105DC"/>
    <w:rsid w:val="0013274C"/>
    <w:rsid w:val="0019715F"/>
    <w:rsid w:val="002E152B"/>
    <w:rsid w:val="00422C3D"/>
    <w:rsid w:val="00574383"/>
    <w:rsid w:val="00596E6B"/>
    <w:rsid w:val="007B0B20"/>
    <w:rsid w:val="007B5067"/>
    <w:rsid w:val="00A57BD8"/>
    <w:rsid w:val="00D2011D"/>
    <w:rsid w:val="00D55568"/>
    <w:rsid w:val="00E37764"/>
    <w:rsid w:val="00EC1520"/>
    <w:rsid w:val="00F20863"/>
    <w:rsid w:val="00F62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568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</TotalTime>
  <Pages>4</Pages>
  <Words>18</Words>
  <Characters>108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2015-08-30T21:02:00Z</dcterms:created>
  <dcterms:modified xsi:type="dcterms:W3CDTF">2016-02-17T08:23:00Z</dcterms:modified>
</cp:coreProperties>
</file>